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360"/>
        <w:gridCol w:w="270"/>
        <w:gridCol w:w="1440"/>
        <w:gridCol w:w="270"/>
        <w:gridCol w:w="74"/>
        <w:gridCol w:w="1208"/>
        <w:gridCol w:w="56"/>
        <w:gridCol w:w="503"/>
        <w:gridCol w:w="756"/>
        <w:gridCol w:w="2389"/>
        <w:gridCol w:w="480"/>
        <w:gridCol w:w="204"/>
        <w:gridCol w:w="174"/>
        <w:gridCol w:w="2699"/>
        <w:gridCol w:w="187"/>
      </w:tblGrid>
      <w:tr w:rsidR="00B42643" w14:paraId="0902FA05" w14:textId="77777777" w:rsidTr="00897E9B">
        <w:trPr>
          <w:trHeight w:val="1890"/>
          <w:jc w:val="center"/>
        </w:trPr>
        <w:tc>
          <w:tcPr>
            <w:tcW w:w="450" w:type="dxa"/>
          </w:tcPr>
          <w:p w14:paraId="3668F9DA" w14:textId="4ADA07AD" w:rsidR="00B42643" w:rsidRPr="00B67D2F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shd w:val="clear" w:color="auto" w:fill="auto"/>
          </w:tcPr>
          <w:p w14:paraId="7445F5B0" w14:textId="4E100666" w:rsidR="00B42643" w:rsidRPr="0009209C" w:rsidRDefault="0009209C" w:rsidP="00B67D2F">
            <w:pPr>
              <w:pStyle w:val="Title"/>
              <w:rPr>
                <w:color w:val="auto"/>
                <w:sz w:val="72"/>
                <w:szCs w:val="72"/>
              </w:rPr>
            </w:pPr>
            <w:r w:rsidRPr="0009209C">
              <w:rPr>
                <w:color w:val="auto"/>
                <w:sz w:val="72"/>
                <w:szCs w:val="72"/>
              </w:rPr>
              <w:t>CHILTERN CHEETAHS</w:t>
            </w:r>
          </w:p>
          <w:p w14:paraId="3AEF4471" w14:textId="6A1D5944" w:rsidR="00B42643" w:rsidRPr="0009209C" w:rsidRDefault="0009209C" w:rsidP="00EA50F5">
            <w:pPr>
              <w:pStyle w:val="Subtitle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MONTHLY </w:t>
            </w:r>
            <w:r w:rsidRPr="0009209C">
              <w:rPr>
                <w:sz w:val="96"/>
                <w:szCs w:val="96"/>
              </w:rPr>
              <w:t>NEWSL</w:t>
            </w:r>
            <w:r>
              <w:rPr>
                <w:sz w:val="96"/>
                <w:szCs w:val="96"/>
              </w:rPr>
              <w:t>E</w:t>
            </w:r>
            <w:r w:rsidRPr="0009209C">
              <w:rPr>
                <w:sz w:val="96"/>
                <w:szCs w:val="96"/>
              </w:rPr>
              <w:t>TTER</w:t>
            </w:r>
          </w:p>
        </w:tc>
        <w:tc>
          <w:tcPr>
            <w:tcW w:w="3060" w:type="dxa"/>
            <w:gridSpan w:val="3"/>
          </w:tcPr>
          <w:p w14:paraId="08218549" w14:textId="77777777" w:rsidR="00B42643" w:rsidRDefault="00B42643" w:rsidP="005418EF">
            <w:pPr>
              <w:pStyle w:val="TOC2"/>
            </w:pPr>
          </w:p>
        </w:tc>
      </w:tr>
      <w:tr w:rsidR="00B42643" w14:paraId="6FC9499A" w14:textId="77777777" w:rsidTr="00897E9B">
        <w:trPr>
          <w:trHeight w:val="1170"/>
          <w:jc w:val="center"/>
        </w:trPr>
        <w:tc>
          <w:tcPr>
            <w:tcW w:w="450" w:type="dxa"/>
          </w:tcPr>
          <w:p w14:paraId="523E43A5" w14:textId="5DBA61DC" w:rsidR="00B42643" w:rsidRPr="00EA50F5" w:rsidRDefault="00A6649A" w:rsidP="00B42643">
            <w:pPr>
              <w:pStyle w:val="NoSpacing"/>
            </w:pPr>
            <w:r>
              <w:rPr>
                <w:sz w:val="96"/>
                <w:szCs w:val="96"/>
              </w:rPr>
              <w:drawing>
                <wp:anchor distT="0" distB="0" distL="114300" distR="114300" simplePos="0" relativeHeight="251664384" behindDoc="0" locked="0" layoutInCell="1" allowOverlap="1" wp14:anchorId="54191A44" wp14:editId="197D9C8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504825</wp:posOffset>
                  </wp:positionV>
                  <wp:extent cx="5086350" cy="3848100"/>
                  <wp:effectExtent l="0" t="0" r="0" b="0"/>
                  <wp:wrapNone/>
                  <wp:docPr id="29" name="Picture 29" descr="A group of people standing in front of a crowd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_20200304_105723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8" b="10487"/>
                          <a:stretch/>
                        </pic:blipFill>
                        <pic:spPr bwMode="auto">
                          <a:xfrm>
                            <a:off x="0" y="0"/>
                            <a:ext cx="5086350" cy="384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10" w:type="dxa"/>
            <w:gridSpan w:val="12"/>
          </w:tcPr>
          <w:p w14:paraId="39B5E2C4" w14:textId="7DD414F3" w:rsidR="00B42643" w:rsidRPr="00EA50F5" w:rsidRDefault="0009209C" w:rsidP="00EA50F5">
            <w:pPr>
              <w:pStyle w:val="Info"/>
            </w:pPr>
            <w: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5E7E62C" wp14:editId="7890B3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485775</wp:posOffset>
                      </wp:positionV>
                      <wp:extent cx="5108742" cy="3886200"/>
                      <wp:effectExtent l="0" t="0" r="15875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742" cy="388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4B29F" w14:textId="240FAB57" w:rsidR="0009209C" w:rsidRDefault="000920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E7E6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38.25pt;width:402.2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" strokecolor="#ffca08 [3204]">
                      <v:textbox>
                        <w:txbxContent>
                          <w:p w14:paraId="4844B29F" w14:textId="240FAB57" w:rsidR="0009209C" w:rsidRDefault="0009209C"/>
                        </w:txbxContent>
                      </v:textbox>
                    </v:shape>
                  </w:pict>
                </mc:Fallback>
              </mc:AlternateContent>
            </w:r>
            <w:r w:rsidR="005C68B3">
              <w:t>FEBRUARY- 2020</w:t>
            </w:r>
            <w:r w:rsidR="00B42643" w:rsidRPr="00EA50F5">
              <w:t xml:space="preserve">  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11C93A2B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490F3151" w14:textId="77777777" w:rsidTr="00AA4539">
        <w:trPr>
          <w:trHeight w:val="3321"/>
          <w:jc w:val="center"/>
        </w:trPr>
        <w:tc>
          <w:tcPr>
            <w:tcW w:w="450" w:type="dxa"/>
          </w:tcPr>
          <w:p w14:paraId="18198BD0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 w:val="restart"/>
          </w:tcPr>
          <w:p w14:paraId="27156F93" w14:textId="527BD814" w:rsidR="00B42643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7C66190A" w14:textId="301AC2FC" w:rsidR="00B42643" w:rsidRPr="00A9426F" w:rsidRDefault="005418EF" w:rsidP="00EA50F5">
            <w:pPr>
              <w:pStyle w:val="TOC1"/>
              <w:rPr>
                <w:color w:val="auto"/>
              </w:rPr>
            </w:pPr>
            <w:r>
              <w:rPr>
                <w:color w:val="auto"/>
              </w:rPr>
              <w:t>What’s with all the pizza?</w:t>
            </w:r>
          </w:p>
          <w:p w14:paraId="73DB8F23" w14:textId="7E3410DB" w:rsidR="00B42643" w:rsidRPr="00FC2165" w:rsidRDefault="005418EF" w:rsidP="005418EF">
            <w:pPr>
              <w:pStyle w:val="TOC2"/>
            </w:pPr>
            <w:r w:rsidRPr="005418EF">
              <w:t>Wondering why we seem to be eating a lot of pizza? Read more on page 2</w:t>
            </w:r>
          </w:p>
        </w:tc>
      </w:tr>
      <w:tr w:rsidR="00B42643" w14:paraId="49B519F1" w14:textId="77777777" w:rsidTr="00AA4539">
        <w:trPr>
          <w:trHeight w:val="89"/>
          <w:jc w:val="center"/>
        </w:trPr>
        <w:tc>
          <w:tcPr>
            <w:tcW w:w="450" w:type="dxa"/>
          </w:tcPr>
          <w:p w14:paraId="66E3D727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4DC1CE21" w14:textId="77777777" w:rsidR="00B42643" w:rsidRDefault="00B42643" w:rsidP="00C714EB"/>
        </w:tc>
        <w:tc>
          <w:tcPr>
            <w:tcW w:w="174" w:type="dxa"/>
            <w:shd w:val="clear" w:color="auto" w:fill="auto"/>
          </w:tcPr>
          <w:p w14:paraId="1F0DB576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BF731CD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053E7FAF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1C55DCB1" w14:textId="77777777" w:rsidTr="00AA4539">
        <w:trPr>
          <w:trHeight w:val="2538"/>
          <w:jc w:val="center"/>
        </w:trPr>
        <w:tc>
          <w:tcPr>
            <w:tcW w:w="450" w:type="dxa"/>
          </w:tcPr>
          <w:p w14:paraId="43B10353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78D959A5" w14:textId="77777777" w:rsidR="00B42643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45510E9F" w14:textId="209C91E1" w:rsidR="00B42643" w:rsidRPr="00A9426F" w:rsidRDefault="0009209C" w:rsidP="00C714EB">
            <w:pPr>
              <w:pStyle w:val="TOC1"/>
              <w:rPr>
                <w:color w:val="auto"/>
              </w:rPr>
            </w:pPr>
            <w:r w:rsidRPr="00A9426F">
              <w:rPr>
                <w:color w:val="auto"/>
              </w:rPr>
              <w:t>ATHLETE OF THE MONTH</w:t>
            </w:r>
          </w:p>
          <w:p w14:paraId="51AAB105" w14:textId="6F60F77C" w:rsidR="00B42643" w:rsidRPr="00EA50F5" w:rsidRDefault="00A9426F" w:rsidP="005418EF">
            <w:pPr>
              <w:pStyle w:val="TOC2"/>
            </w:pPr>
            <w:r>
              <w:t xml:space="preserve">Ella L! </w:t>
            </w:r>
            <w:r>
              <w:br/>
              <w:t>Ella stepped up to Momentum following an athlete injury, worked extremely hard and hit at comp!</w:t>
            </w:r>
          </w:p>
        </w:tc>
      </w:tr>
      <w:tr w:rsidR="00B42643" w14:paraId="49B351C7" w14:textId="77777777" w:rsidTr="00B42643">
        <w:trPr>
          <w:trHeight w:val="729"/>
          <w:jc w:val="center"/>
        </w:trPr>
        <w:tc>
          <w:tcPr>
            <w:tcW w:w="450" w:type="dxa"/>
          </w:tcPr>
          <w:p w14:paraId="25003DE8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</w:tcPr>
          <w:p w14:paraId="1553AB53" w14:textId="2BAA85CF" w:rsidR="00B42643" w:rsidRPr="007A3A27" w:rsidRDefault="007C2500" w:rsidP="00EA50F5">
            <w:pPr>
              <w:pStyle w:val="Heading1"/>
              <w:rPr>
                <w:u w:val="single"/>
                <w:lang w:eastAsia="ja-JP"/>
              </w:rPr>
            </w:pPr>
            <w:r w:rsidRPr="007A3A27">
              <w:rPr>
                <w:u w:val="single"/>
              </w:rPr>
              <w:t>legacy</w:t>
            </w:r>
            <w:r w:rsidR="007A3A27" w:rsidRPr="007A3A27">
              <w:rPr>
                <w:u w:val="single"/>
              </w:rPr>
              <w:t xml:space="preserve"> just believe</w:t>
            </w:r>
            <w:r w:rsidRPr="007A3A27">
              <w:rPr>
                <w:u w:val="single"/>
              </w:rPr>
              <w:t xml:space="preserve"> competition</w:t>
            </w:r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45E051EA" w14:textId="77777777" w:rsidR="00B42643" w:rsidRDefault="00B42643" w:rsidP="005418EF">
            <w:pPr>
              <w:pStyle w:val="TOC2"/>
            </w:pPr>
          </w:p>
        </w:tc>
      </w:tr>
      <w:tr w:rsidR="00897E9B" w:rsidRPr="00897E9B" w14:paraId="77A92767" w14:textId="77777777" w:rsidTr="00AA4539">
        <w:trPr>
          <w:trHeight w:val="144"/>
          <w:jc w:val="center"/>
        </w:trPr>
        <w:tc>
          <w:tcPr>
            <w:tcW w:w="450" w:type="dxa"/>
          </w:tcPr>
          <w:p w14:paraId="7F551BF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0" w:type="dxa"/>
            <w:gridSpan w:val="2"/>
            <w:shd w:val="clear" w:color="auto" w:fill="F8931D" w:themeFill="accent2"/>
          </w:tcPr>
          <w:p w14:paraId="7F1F3A1B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gridSpan w:val="3"/>
            <w:shd w:val="clear" w:color="auto" w:fill="auto"/>
          </w:tcPr>
          <w:p w14:paraId="6C051A69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1AD3310C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gridSpan w:val="2"/>
            <w:vMerge w:val="restart"/>
            <w:shd w:val="clear" w:color="auto" w:fill="auto"/>
          </w:tcPr>
          <w:p w14:paraId="330D596D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222C69B0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1CDF5C8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3FED8DD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7677967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208934B4" w14:textId="77777777" w:rsidTr="00B42643">
        <w:trPr>
          <w:trHeight w:val="3744"/>
          <w:jc w:val="center"/>
        </w:trPr>
        <w:tc>
          <w:tcPr>
            <w:tcW w:w="450" w:type="dxa"/>
          </w:tcPr>
          <w:p w14:paraId="2F598318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622" w:type="dxa"/>
            <w:gridSpan w:val="6"/>
            <w:shd w:val="clear" w:color="auto" w:fill="auto"/>
          </w:tcPr>
          <w:p w14:paraId="4C3AD733" w14:textId="77777777" w:rsidR="00897E9B" w:rsidRDefault="005418EF" w:rsidP="005418EF">
            <w:r>
              <w:t>On Saturday and Sunday February 15</w:t>
            </w:r>
            <w:r w:rsidRPr="005418EF">
              <w:rPr>
                <w:vertAlign w:val="superscript"/>
              </w:rPr>
              <w:t>th</w:t>
            </w:r>
            <w:r>
              <w:t xml:space="preserve"> and 16</w:t>
            </w:r>
            <w:r w:rsidRPr="005418EF">
              <w:rPr>
                <w:vertAlign w:val="superscript"/>
              </w:rPr>
              <w:t>th</w:t>
            </w:r>
            <w:r>
              <w:t>, we headed into London for our first competition of the season- Legacy Just Believe!</w:t>
            </w:r>
            <w:r w:rsidR="007A3A27">
              <w:t xml:space="preserve"> </w:t>
            </w:r>
          </w:p>
          <w:p w14:paraId="5F9C54EA" w14:textId="083F3276" w:rsidR="007A3A27" w:rsidRPr="00EA50F5" w:rsidRDefault="007A3A27" w:rsidP="005418EF">
            <w:r>
              <w:t xml:space="preserve">Legacy is an American competition provider, created and run by twins Aly and Andrea Kulberg (who are based in Texas, US), who run these competitions in both England and America. </w:t>
            </w:r>
          </w:p>
        </w:tc>
        <w:tc>
          <w:tcPr>
            <w:tcW w:w="559" w:type="dxa"/>
            <w:gridSpan w:val="2"/>
            <w:vMerge/>
            <w:shd w:val="clear" w:color="auto" w:fill="auto"/>
          </w:tcPr>
          <w:p w14:paraId="0B7282EE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15D03948" w14:textId="3FD68665" w:rsidR="00897E9B" w:rsidRDefault="007A3A27" w:rsidP="007A3A27">
            <w:r>
              <w:t>We took just four of our cheer teams and two of our dance teams to this competition, and certainly hit the ground running with some fantastic scores and result</w:t>
            </w:r>
            <w:r w:rsidR="00230F26">
              <w:t>s</w:t>
            </w:r>
            <w:r>
              <w:t xml:space="preserve"> (outlined in more detail on page 2).</w:t>
            </w:r>
          </w:p>
          <w:p w14:paraId="3121A4F4" w14:textId="31A22C17" w:rsidR="007A3A27" w:rsidRPr="00EA50F5" w:rsidRDefault="007A3A27" w:rsidP="007A3A27">
            <w:r>
              <w:t>We are particularly proud of Hurricane for winning GRAND CHAMPS (highest score)out of levels 1 and 2 across all youth and junior teams that weekend! Well done!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72C1E42D" w14:textId="70A42FDA" w:rsidR="00897E9B" w:rsidRPr="00A9426F" w:rsidRDefault="00A9426F" w:rsidP="00C714EB">
            <w:pPr>
              <w:pStyle w:val="TOC1"/>
              <w:rPr>
                <w:color w:val="auto"/>
              </w:rPr>
            </w:pPr>
            <w:r>
              <w:rPr>
                <w:color w:val="auto"/>
              </w:rPr>
              <w:t>athlete</w:t>
            </w:r>
            <w:r w:rsidR="0009209C" w:rsidRPr="00A9426F">
              <w:rPr>
                <w:color w:val="auto"/>
              </w:rPr>
              <w:t xml:space="preserve"> OF THE MONTH</w:t>
            </w:r>
          </w:p>
          <w:p w14:paraId="3B3FFAE7" w14:textId="47F6744E" w:rsidR="00897E9B" w:rsidRPr="00A9426F" w:rsidRDefault="00A9426F" w:rsidP="005418EF">
            <w:pPr>
              <w:pStyle w:val="TOC2"/>
            </w:pPr>
            <w:r>
              <w:t>Chloe B!</w:t>
            </w:r>
            <w:r>
              <w:br/>
              <w:t>Chloe has improved so much as an all round athlete and we are so proud of her ongoing hard work and determination!</w:t>
            </w:r>
          </w:p>
        </w:tc>
      </w:tr>
      <w:tr w:rsidR="0063730C" w14:paraId="6FCA2D64" w14:textId="77777777" w:rsidTr="00D45D40">
        <w:tblPrEx>
          <w:tblCellMar>
            <w:left w:w="115" w:type="dxa"/>
            <w:right w:w="115" w:type="dxa"/>
          </w:tblCellMar>
        </w:tblPrEx>
        <w:trPr>
          <w:trHeight w:val="540"/>
          <w:jc w:val="center"/>
        </w:trPr>
        <w:tc>
          <w:tcPr>
            <w:tcW w:w="8256" w:type="dxa"/>
            <w:gridSpan w:val="12"/>
            <w:tcMar>
              <w:left w:w="0" w:type="dxa"/>
              <w:right w:w="0" w:type="dxa"/>
            </w:tcMar>
          </w:tcPr>
          <w:p w14:paraId="038774EC" w14:textId="0B1688F2" w:rsidR="0063730C" w:rsidRPr="00897E9B" w:rsidRDefault="00A6649A" w:rsidP="00897E9B">
            <w:pPr>
              <w:pStyle w:val="Info"/>
            </w:pPr>
            <w:r>
              <w:lastRenderedPageBreak/>
              <w:drawing>
                <wp:anchor distT="0" distB="0" distL="114300" distR="114300" simplePos="0" relativeHeight="251665408" behindDoc="0" locked="0" layoutInCell="1" allowOverlap="1" wp14:anchorId="6CFCF595" wp14:editId="48E79665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349250</wp:posOffset>
                  </wp:positionV>
                  <wp:extent cx="4745355" cy="2990850"/>
                  <wp:effectExtent l="0" t="0" r="0" b="0"/>
                  <wp:wrapNone/>
                  <wp:docPr id="30" name="Picture 30" descr="A group of people sitting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20200304_105847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9" b="9743"/>
                          <a:stretch/>
                        </pic:blipFill>
                        <pic:spPr bwMode="auto">
                          <a:xfrm>
                            <a:off x="0" y="0"/>
                            <a:ext cx="4745355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09C"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9A812DD" wp14:editId="0D1D3F1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330200</wp:posOffset>
                      </wp:positionV>
                      <wp:extent cx="4781550" cy="3027045"/>
                      <wp:effectExtent l="0" t="0" r="19050" b="2095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1550" cy="302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BD0A0" w14:textId="02EAD81D" w:rsidR="0009209C" w:rsidRDefault="0009209C" w:rsidP="000920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12DD" id="_x0000_s1027" type="#_x0000_t202" style="position:absolute;margin-left:3in;margin-top:26pt;width:376.5pt;height:23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" strokecolor="#ffca08 [3204]">
                      <v:textbox>
                        <w:txbxContent>
                          <w:p w14:paraId="1CFBD0A0" w14:textId="02EAD81D" w:rsidR="0009209C" w:rsidRDefault="0009209C" w:rsidP="0009209C"/>
                        </w:txbxContent>
                      </v:textbox>
                    </v:shape>
                  </w:pict>
                </mc:Fallback>
              </mc:AlternateContent>
            </w:r>
            <w:r w:rsidR="007A3A27">
              <w:t>February- 2020</w:t>
            </w:r>
            <w:r w:rsidR="00897E9B" w:rsidRPr="00897E9B">
              <w:t xml:space="preserve">  </w:t>
            </w:r>
          </w:p>
        </w:tc>
        <w:tc>
          <w:tcPr>
            <w:tcW w:w="3264" w:type="dxa"/>
            <w:gridSpan w:val="4"/>
          </w:tcPr>
          <w:p w14:paraId="7E9D3369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4E50FC94" w14:textId="77777777" w:rsidTr="00D45D40">
        <w:tblPrEx>
          <w:tblCellMar>
            <w:left w:w="115" w:type="dxa"/>
            <w:right w:w="115" w:type="dxa"/>
          </w:tblCellMar>
        </w:tblPrEx>
        <w:trPr>
          <w:trHeight w:val="4743"/>
          <w:jc w:val="center"/>
        </w:trPr>
        <w:tc>
          <w:tcPr>
            <w:tcW w:w="4128" w:type="dxa"/>
            <w:gridSpan w:val="8"/>
            <w:tcMar>
              <w:left w:w="0" w:type="dxa"/>
              <w:right w:w="0" w:type="dxa"/>
            </w:tcMar>
          </w:tcPr>
          <w:p w14:paraId="1F0B0E62" w14:textId="77777777" w:rsidR="0063730C" w:rsidRPr="007A3A27" w:rsidRDefault="007A3A27" w:rsidP="003750FA">
            <w:pPr>
              <w:rPr>
                <w:b/>
                <w:bCs/>
                <w:sz w:val="24"/>
                <w:u w:val="single"/>
                <w:lang w:eastAsia="ja-JP"/>
              </w:rPr>
            </w:pPr>
            <w:r w:rsidRPr="007A3A27">
              <w:rPr>
                <w:b/>
                <w:bCs/>
                <w:sz w:val="24"/>
                <w:u w:val="single"/>
                <w:lang w:eastAsia="ja-JP"/>
              </w:rPr>
              <w:t>What’s with all the pizza?</w:t>
            </w:r>
          </w:p>
          <w:p w14:paraId="730F5CFD" w14:textId="77777777" w:rsidR="007A3A27" w:rsidRDefault="007A3A27" w:rsidP="003750FA">
            <w:pPr>
              <w:rPr>
                <w:lang w:eastAsia="ja-JP"/>
              </w:rPr>
            </w:pPr>
            <w:r>
              <w:rPr>
                <w:lang w:eastAsia="ja-JP"/>
              </w:rPr>
              <w:t>You may have seen on our social media that teams are enjoying ‘pizza’ parties at the gym. The reason for this is that we wanted to reward teams for 100% team attendance over a certain period of time.</w:t>
            </w:r>
          </w:p>
          <w:p w14:paraId="3A3C450C" w14:textId="4A4225DE" w:rsidR="007A3A27" w:rsidRDefault="007A3A27" w:rsidP="003750FA">
            <w:pPr>
              <w:rPr>
                <w:lang w:eastAsia="ja-JP"/>
              </w:rPr>
            </w:pPr>
            <w:r>
              <w:rPr>
                <w:lang w:eastAsia="ja-JP"/>
              </w:rPr>
              <w:t>Cheerleading is a team sport, and committing to training once or twice (or more!) a week, every week, requires sacrifice from our athletes (and families), so when a team has fully committed together, we like to celebrate!</w:t>
            </w:r>
          </w:p>
        </w:tc>
        <w:tc>
          <w:tcPr>
            <w:tcW w:w="7392" w:type="dxa"/>
            <w:gridSpan w:val="8"/>
          </w:tcPr>
          <w:p w14:paraId="3531B09B" w14:textId="44AFED41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336F0387" w14:textId="77777777" w:rsidTr="00836192">
        <w:tblPrEx>
          <w:tblCellMar>
            <w:left w:w="115" w:type="dxa"/>
            <w:right w:w="115" w:type="dxa"/>
          </w:tblCellMar>
        </w:tblPrEx>
        <w:trPr>
          <w:trHeight w:val="2952"/>
          <w:jc w:val="center"/>
        </w:trPr>
        <w:tc>
          <w:tcPr>
            <w:tcW w:w="7776" w:type="dxa"/>
            <w:gridSpan w:val="11"/>
            <w:tcMar>
              <w:left w:w="0" w:type="dxa"/>
              <w:right w:w="0" w:type="dxa"/>
            </w:tcMar>
          </w:tcPr>
          <w:p w14:paraId="781315C0" w14:textId="0C74A130" w:rsidR="005418EF" w:rsidRPr="005418EF" w:rsidRDefault="00A9426F" w:rsidP="005418EF">
            <w:pPr>
              <w:pStyle w:val="Quote"/>
              <w:rPr>
                <w:sz w:val="24"/>
                <w:szCs w:val="24"/>
              </w:rPr>
            </w:pPr>
            <w:r w:rsidRPr="007A3A27">
              <w:rPr>
                <w:color w:val="auto"/>
                <w:u w:val="single"/>
              </w:rPr>
              <w:t>Legacy Competition Results</w:t>
            </w:r>
            <w:r w:rsidRPr="007A3A27">
              <w:rPr>
                <w:color w:val="auto"/>
                <w:u w:val="single"/>
              </w:rPr>
              <w:br/>
            </w:r>
            <w:r w:rsidR="005418EF" w:rsidRPr="007A3A27">
              <w:rPr>
                <w:color w:val="auto"/>
                <w:sz w:val="24"/>
                <w:szCs w:val="24"/>
              </w:rPr>
              <w:t>Hurricane (Junior 2): 1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st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place, hit zero and GRAND CHAMPS</w:t>
            </w:r>
            <w:r w:rsidR="005418EF" w:rsidRPr="007A3A27">
              <w:rPr>
                <w:color w:val="auto"/>
                <w:sz w:val="24"/>
                <w:szCs w:val="24"/>
              </w:rPr>
              <w:br/>
              <w:t>Revolution (Junior dance): 1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st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</w:t>
            </w:r>
            <w:r w:rsidR="005418EF" w:rsidRPr="007A3A27">
              <w:rPr>
                <w:color w:val="auto"/>
                <w:sz w:val="24"/>
                <w:szCs w:val="24"/>
              </w:rPr>
              <w:br/>
              <w:t>Momentum (International Junior 3): 2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nd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 and hit zero</w:t>
            </w:r>
            <w:r w:rsidR="005418EF" w:rsidRPr="007A3A27">
              <w:rPr>
                <w:color w:val="auto"/>
                <w:sz w:val="24"/>
                <w:szCs w:val="24"/>
              </w:rPr>
              <w:br/>
              <w:t>Lightning (Youth 2): 2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nd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 and hit zero</w:t>
            </w:r>
            <w:r w:rsidR="005418EF" w:rsidRPr="007A3A27">
              <w:rPr>
                <w:color w:val="auto"/>
                <w:sz w:val="24"/>
                <w:szCs w:val="24"/>
              </w:rPr>
              <w:br/>
              <w:t>Illusion (Youth dance): 2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nd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</w:t>
            </w:r>
            <w:r w:rsidR="005418EF" w:rsidRPr="007A3A27">
              <w:rPr>
                <w:color w:val="auto"/>
                <w:sz w:val="24"/>
                <w:szCs w:val="24"/>
              </w:rPr>
              <w:br/>
              <w:t>Velocity (Senior 2): 4</w:t>
            </w:r>
            <w:r w:rsidR="005418EF" w:rsidRPr="007A3A27">
              <w:rPr>
                <w:color w:val="auto"/>
                <w:sz w:val="24"/>
                <w:szCs w:val="24"/>
                <w:vertAlign w:val="superscript"/>
              </w:rPr>
              <w:t>th</w:t>
            </w:r>
            <w:r w:rsidR="005418EF" w:rsidRPr="007A3A27">
              <w:rPr>
                <w:color w:val="auto"/>
                <w:sz w:val="24"/>
                <w:szCs w:val="24"/>
              </w:rPr>
              <w:t xml:space="preserve"> place</w:t>
            </w:r>
          </w:p>
        </w:tc>
        <w:tc>
          <w:tcPr>
            <w:tcW w:w="3744" w:type="dxa"/>
            <w:gridSpan w:val="5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F365BDE" w14:textId="2C2DBF24" w:rsidR="0063730C" w:rsidRDefault="00434025" w:rsidP="003750FA">
            <w:pPr>
              <w:rPr>
                <w:lang w:eastAsia="ja-JP"/>
              </w:rPr>
            </w:pPr>
            <w: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1061D68" wp14:editId="4444452B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141605</wp:posOffset>
                      </wp:positionV>
                      <wp:extent cx="2400300" cy="1828800"/>
                      <wp:effectExtent l="19050" t="19050" r="19050" b="1905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A7D67" w14:textId="0653E213" w:rsidR="00434025" w:rsidRPr="00434025" w:rsidRDefault="00434025" w:rsidP="006A42E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434025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REMINDER:</w:t>
                                  </w:r>
                                  <w:r w:rsidRPr="00434025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br/>
                                  </w:r>
                                  <w:r w:rsidRPr="00434025">
                                    <w:rPr>
                                      <w:sz w:val="24"/>
                                    </w:rPr>
                                    <w:t>Don’t forget to buy your spectator tickets for competitions this year via the website (‘orders’&gt; ‘tickets’)</w:t>
                                  </w:r>
                                  <w:r w:rsidRPr="00434025">
                                    <w:rPr>
                                      <w:sz w:val="24"/>
                                    </w:rPr>
                                    <w:br/>
                                    <w:t>The deadline for these is APRIL 1</w:t>
                                  </w:r>
                                  <w:r w:rsidRPr="00434025">
                                    <w:rPr>
                                      <w:sz w:val="24"/>
                                      <w:vertAlign w:val="superscript"/>
                                    </w:rPr>
                                    <w:t>ST</w:t>
                                  </w:r>
                                  <w:r w:rsidRPr="00434025">
                                    <w:rPr>
                                      <w:sz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61D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-10.8pt;margin-top:11.15pt;width:189pt;height:2in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" strokecolor="#ffca08 [3204]" strokeweight="2.25pt">
                      <v:textbox>
                        <w:txbxContent>
                          <w:p w14:paraId="048A7D67" w14:textId="0653E213" w:rsidR="00434025" w:rsidRPr="00434025" w:rsidRDefault="00434025" w:rsidP="006A42E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34025">
                              <w:rPr>
                                <w:b/>
                                <w:sz w:val="24"/>
                                <w:u w:val="single"/>
                              </w:rPr>
                              <w:t>REMINDER:</w:t>
                            </w:r>
                            <w:r w:rsidRPr="00434025">
                              <w:rPr>
                                <w:b/>
                                <w:sz w:val="24"/>
                                <w:u w:val="single"/>
                              </w:rPr>
                              <w:br/>
                            </w:r>
                            <w:r w:rsidRPr="00434025">
                              <w:rPr>
                                <w:sz w:val="24"/>
                              </w:rPr>
                              <w:t>Don’t forget to buy your spectator tickets for competitions this year via the website (‘orders’&gt; ‘tickets’)</w:t>
                            </w:r>
                            <w:r w:rsidRPr="00434025">
                              <w:rPr>
                                <w:sz w:val="24"/>
                              </w:rPr>
                              <w:br/>
                              <w:t>The deadline for these is APRIL 1</w:t>
                            </w:r>
                            <w:r w:rsidRPr="00434025">
                              <w:rPr>
                                <w:sz w:val="24"/>
                                <w:vertAlign w:val="superscript"/>
                              </w:rPr>
                              <w:t>ST</w:t>
                            </w:r>
                            <w:r w:rsidRPr="00434025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50FA" w14:paraId="55FA557E" w14:textId="77777777" w:rsidTr="007C2500">
        <w:tblPrEx>
          <w:tblCellMar>
            <w:left w:w="115" w:type="dxa"/>
            <w:right w:w="115" w:type="dxa"/>
          </w:tblCellMar>
        </w:tblPrEx>
        <w:trPr>
          <w:trHeight w:val="432"/>
          <w:jc w:val="center"/>
        </w:trPr>
        <w:tc>
          <w:tcPr>
            <w:tcW w:w="5387" w:type="dxa"/>
            <w:gridSpan w:val="10"/>
            <w:tcMar>
              <w:left w:w="0" w:type="dxa"/>
              <w:right w:w="0" w:type="dxa"/>
            </w:tcMar>
          </w:tcPr>
          <w:p w14:paraId="44E72E81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6133" w:type="dxa"/>
            <w:gridSpan w:val="6"/>
          </w:tcPr>
          <w:p w14:paraId="73EFEA3F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0730B31C" w14:textId="77777777" w:rsidTr="007C2500">
        <w:tblPrEx>
          <w:tblCellMar>
            <w:left w:w="115" w:type="dxa"/>
            <w:right w:w="115" w:type="dxa"/>
          </w:tblCellMar>
        </w:tblPrEx>
        <w:trPr>
          <w:trHeight w:val="729"/>
          <w:jc w:val="center"/>
        </w:trPr>
        <w:tc>
          <w:tcPr>
            <w:tcW w:w="5387" w:type="dxa"/>
            <w:gridSpan w:val="10"/>
            <w:tcMar>
              <w:left w:w="0" w:type="dxa"/>
              <w:right w:w="0" w:type="dxa"/>
            </w:tcMar>
          </w:tcPr>
          <w:p w14:paraId="7FAE9E1C" w14:textId="1CECC4C5" w:rsidR="00463223" w:rsidRPr="00463223" w:rsidRDefault="0009209C" w:rsidP="00463223">
            <w:pPr>
              <w:pStyle w:val="Heading1"/>
            </w:pPr>
            <w:r>
              <w:t>OFFERS/UPCOMING EVENTS NEXT MONTH</w:t>
            </w:r>
          </w:p>
        </w:tc>
        <w:tc>
          <w:tcPr>
            <w:tcW w:w="6133" w:type="dxa"/>
            <w:gridSpan w:val="6"/>
            <w:vMerge w:val="restart"/>
          </w:tcPr>
          <w:p w14:paraId="68F4821E" w14:textId="42458D1D" w:rsidR="00463223" w:rsidRDefault="00A6649A" w:rsidP="00DA3E92">
            <w:pPr>
              <w:pStyle w:val="NoSpacing"/>
              <w:rPr>
                <w:lang w:eastAsia="ja-JP"/>
              </w:rPr>
            </w:pPr>
            <w:bookmarkStart w:id="0" w:name="_GoBack"/>
            <w:bookmarkEnd w:id="0"/>
            <w:r>
              <w:rPr>
                <w:lang w:eastAsia="ja-JP"/>
              </w:rPr>
              <w:drawing>
                <wp:anchor distT="0" distB="0" distL="114300" distR="114300" simplePos="0" relativeHeight="251666432" behindDoc="0" locked="0" layoutInCell="1" allowOverlap="1" wp14:anchorId="730B8CA6" wp14:editId="17942B8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88265</wp:posOffset>
                  </wp:positionV>
                  <wp:extent cx="3562350" cy="3295015"/>
                  <wp:effectExtent l="0" t="0" r="0" b="635"/>
                  <wp:wrapNone/>
                  <wp:docPr id="224" name="Picture 22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Screenshot_20200304_105657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8" r="8591"/>
                          <a:stretch/>
                        </pic:blipFill>
                        <pic:spPr bwMode="auto">
                          <a:xfrm>
                            <a:off x="0" y="0"/>
                            <a:ext cx="3562350" cy="329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09C"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F48C5E8" wp14:editId="35A4B1D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69215</wp:posOffset>
                      </wp:positionV>
                      <wp:extent cx="3609975" cy="3333750"/>
                      <wp:effectExtent l="0" t="0" r="28575" b="1905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9975" cy="3333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87169" w14:textId="5429F943" w:rsidR="0009209C" w:rsidRDefault="0009209C" w:rsidP="000920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8C5E8" id="_x0000_s1028" type="#_x0000_t202" style="position:absolute;margin-left:6.15pt;margin-top:5.45pt;width:284.25pt;height:26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" strokecolor="#ffca08 [3204]">
                      <v:textbox>
                        <w:txbxContent>
                          <w:p w14:paraId="77C87169" w14:textId="5429F943" w:rsidR="0009209C" w:rsidRDefault="0009209C" w:rsidP="0009209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5D40" w14:paraId="654C7FA1" w14:textId="77777777" w:rsidTr="007C2500">
        <w:tblPrEx>
          <w:tblCellMar>
            <w:left w:w="115" w:type="dxa"/>
            <w:right w:w="115" w:type="dxa"/>
          </w:tblCellMar>
        </w:tblPrEx>
        <w:trPr>
          <w:trHeight w:val="81"/>
          <w:jc w:val="center"/>
        </w:trPr>
        <w:tc>
          <w:tcPr>
            <w:tcW w:w="810" w:type="dxa"/>
            <w:gridSpan w:val="2"/>
            <w:shd w:val="clear" w:color="auto" w:fill="F8931D" w:themeFill="accent2"/>
            <w:tcMar>
              <w:left w:w="0" w:type="dxa"/>
              <w:right w:w="0" w:type="dxa"/>
            </w:tcMar>
          </w:tcPr>
          <w:p w14:paraId="7253F676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10" w:type="dxa"/>
            <w:gridSpan w:val="2"/>
          </w:tcPr>
          <w:p w14:paraId="1A22FD0A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4B5218F6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597" w:type="dxa"/>
            <w:gridSpan w:val="5"/>
          </w:tcPr>
          <w:p w14:paraId="27947547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133" w:type="dxa"/>
            <w:gridSpan w:val="6"/>
            <w:vMerge/>
          </w:tcPr>
          <w:p w14:paraId="0563EB74" w14:textId="77777777" w:rsidR="00D45D40" w:rsidRDefault="00D45D40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54BF9FD8" w14:textId="77777777" w:rsidTr="007C2500">
        <w:tblPrEx>
          <w:tblCellMar>
            <w:left w:w="115" w:type="dxa"/>
            <w:right w:w="115" w:type="dxa"/>
          </w:tblCellMar>
        </w:tblPrEx>
        <w:trPr>
          <w:trHeight w:val="1674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79EEED65EA37468C9A3ED754BF804E60"/>
              </w:placeholder>
              <w:temporary/>
              <w:showingPlcHdr/>
              <w15:appearance w15:val="hidden"/>
            </w:sdtPr>
            <w:sdtEndPr/>
            <w:sdtContent>
              <w:p w14:paraId="42C9300F" w14:textId="77777777" w:rsidR="00463223" w:rsidRDefault="00463223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p w14:paraId="3B4590DB" w14:textId="2A477DB7" w:rsidR="00463223" w:rsidRPr="00463223" w:rsidRDefault="007C2500" w:rsidP="00D45D40">
            <w:pPr>
              <w:pStyle w:val="Services"/>
            </w:pPr>
            <w:r>
              <w:t xml:space="preserve">Next competition: </w:t>
            </w:r>
            <w:r w:rsidR="00A9426F">
              <w:t>Legacy Birmingham: March 21</w:t>
            </w:r>
            <w:r w:rsidR="00A9426F" w:rsidRPr="00A9426F">
              <w:rPr>
                <w:vertAlign w:val="superscript"/>
              </w:rPr>
              <w:t>st</w:t>
            </w:r>
            <w:r w:rsidR="00A9426F">
              <w:t xml:space="preserve"> &amp; 22nd </w:t>
            </w:r>
          </w:p>
        </w:tc>
        <w:tc>
          <w:tcPr>
            <w:tcW w:w="270" w:type="dxa"/>
          </w:tcPr>
          <w:p w14:paraId="76D3007D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97" w:type="dxa"/>
            <w:gridSpan w:val="5"/>
          </w:tcPr>
          <w:sdt>
            <w:sdtPr>
              <w:id w:val="279687929"/>
              <w:placeholder>
                <w:docPart w:val="334A1C98DB4F49E89AC04AD69C32E2C2"/>
              </w:placeholder>
              <w:temporary/>
              <w:showingPlcHdr/>
              <w15:appearance w15:val="hidden"/>
            </w:sdtPr>
            <w:sdtEndPr/>
            <w:sdtContent>
              <w:p w14:paraId="17C6C0EF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2</w:t>
                </w:r>
              </w:p>
            </w:sdtContent>
          </w:sdt>
          <w:p w14:paraId="3EE45EAD" w14:textId="66B94255" w:rsidR="00463223" w:rsidRPr="00463223" w:rsidRDefault="00A9426F" w:rsidP="00D45D40">
            <w:pPr>
              <w:pStyle w:val="Services"/>
            </w:pPr>
            <w:r>
              <w:t>Private tumble sessions: see website for availability</w:t>
            </w:r>
          </w:p>
        </w:tc>
        <w:tc>
          <w:tcPr>
            <w:tcW w:w="6133" w:type="dxa"/>
            <w:gridSpan w:val="6"/>
            <w:vMerge/>
          </w:tcPr>
          <w:p w14:paraId="5A10E21F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08698D9F" w14:textId="77777777" w:rsidTr="007C2500">
        <w:tblPrEx>
          <w:tblCellMar>
            <w:left w:w="115" w:type="dxa"/>
            <w:right w:w="115" w:type="dxa"/>
          </w:tblCellMar>
        </w:tblPrEx>
        <w:trPr>
          <w:trHeight w:val="1152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C1B2CE0BCC044DF598906B521DADADF3"/>
              </w:placeholder>
              <w:temporary/>
              <w:showingPlcHdr/>
              <w15:appearance w15:val="hidden"/>
            </w:sdtPr>
            <w:sdtEndPr/>
            <w:sdtContent>
              <w:p w14:paraId="5664007A" w14:textId="77777777" w:rsidR="00D45D40" w:rsidRDefault="00D45D40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14:paraId="55732E72" w14:textId="28F6D76D" w:rsidR="00463223" w:rsidRPr="00463223" w:rsidRDefault="00A9426F" w:rsidP="00D45D40">
            <w:pPr>
              <w:pStyle w:val="Services"/>
            </w:pPr>
            <w:r>
              <w:t>New merchandise on the website- Chiltern Cheetahs lunch box!</w:t>
            </w:r>
          </w:p>
        </w:tc>
        <w:tc>
          <w:tcPr>
            <w:tcW w:w="270" w:type="dxa"/>
          </w:tcPr>
          <w:p w14:paraId="3EC9BB5B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97" w:type="dxa"/>
            <w:gridSpan w:val="5"/>
          </w:tcPr>
          <w:sdt>
            <w:sdtPr>
              <w:id w:val="-1669239126"/>
              <w:placeholder>
                <w:docPart w:val="A21B8369961F43458338BD50C061B7AE"/>
              </w:placeholder>
              <w:temporary/>
              <w:showingPlcHdr/>
              <w15:appearance w15:val="hidden"/>
            </w:sdtPr>
            <w:sdtEndPr/>
            <w:sdtContent>
              <w:p w14:paraId="5C257A22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4</w:t>
                </w:r>
              </w:p>
            </w:sdtContent>
          </w:sdt>
          <w:p w14:paraId="24CB4FA8" w14:textId="2B0755B9" w:rsidR="00463223" w:rsidRPr="00463223" w:rsidRDefault="007C2500" w:rsidP="00D45D40">
            <w:pPr>
              <w:pStyle w:val="Services"/>
            </w:pPr>
            <w:r>
              <w:t>Know someone who should try cheer? We have trials available</w:t>
            </w:r>
          </w:p>
        </w:tc>
        <w:tc>
          <w:tcPr>
            <w:tcW w:w="6133" w:type="dxa"/>
            <w:gridSpan w:val="6"/>
            <w:vMerge/>
          </w:tcPr>
          <w:p w14:paraId="26BBA9B0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</w:tbl>
    <w:p w14:paraId="546AC794" w14:textId="61781705" w:rsidR="004E6F6A" w:rsidRPr="00FC2165" w:rsidRDefault="004E6F6A" w:rsidP="00A9426F">
      <w:pPr>
        <w:spacing w:before="0" w:after="0"/>
        <w:rPr>
          <w:sz w:val="12"/>
        </w:rPr>
      </w:pPr>
    </w:p>
    <w:sectPr w:rsidR="004E6F6A" w:rsidRPr="00FC2165" w:rsidSect="00B42643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01ED3" w14:textId="77777777" w:rsidR="00F92EB3" w:rsidRDefault="00F92EB3" w:rsidP="00890A94">
      <w:r>
        <w:separator/>
      </w:r>
    </w:p>
  </w:endnote>
  <w:endnote w:type="continuationSeparator" w:id="0">
    <w:p w14:paraId="452C4A63" w14:textId="77777777" w:rsidR="00F92EB3" w:rsidRDefault="00F92EB3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9B469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F0B1E2D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568AA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A2ECE" w14:textId="77777777" w:rsidR="00F92EB3" w:rsidRDefault="00F92EB3" w:rsidP="00890A94">
      <w:r>
        <w:separator/>
      </w:r>
    </w:p>
  </w:footnote>
  <w:footnote w:type="continuationSeparator" w:id="0">
    <w:p w14:paraId="704D5201" w14:textId="77777777" w:rsidR="00F92EB3" w:rsidRDefault="00F92EB3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6886C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37B8353F" wp14:editId="30DF86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Rectangle 389" descr="man and woman overlooking a monument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ctangle 388" descr="Outside, top left panel grouped images, two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ctangle 380" descr="Outside, top left panel grouped images, two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ctangle 381" descr="Outside, top left panel grouped images, three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ctangle 382" descr="Outside, top left panel grouped images, four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53AB2B9C" id="Group 392" o:spid="_x0000_s1026" alt="background image and design" style="position:absolute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">
              <v:rect id="Rectangle 389" o:spid="_x0000_s1027" alt="man and woman overlooking a monument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man and woman overlooking a monument" recolor="t" rotate="t" type="frame"/>
              </v:rect>
              <v:group id="Group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fbe2d0 [663]" stroked="f" strokeweight="1pt"/>
              <v:group id="Group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f8931d [3205]" stroked="f" strokeweight="1pt"/>
              <v:rect id="Rectangle 388" o:spid="_x0000_s1056" alt="Outside, top left panel grouped images, two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Outside, top left panel grouped images, two" recolor="t" rotate="t" type="frame"/>
              </v:rect>
              <v:group id="Group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ctangle 380" o:spid="_x0000_s1083" alt="Outside, top left panel grouped images, two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Outside, top left panel grouped images, two" recolor="t" rotate="t" type="frame"/>
              </v:rect>
              <v:rect id="Rectangle 381" o:spid="_x0000_s1084" alt="Outside, top left panel grouped images, three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Outside, top left panel grouped images, three" recolor="t" rotate="t" type="frame"/>
              </v:rect>
              <v:rect id="Rectangle 382" o:spid="_x0000_s1085" alt="Outside, top left panel grouped images, four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Outside, top left panel grouped images, four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DC110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86912" behindDoc="0" locked="0" layoutInCell="1" allowOverlap="1" wp14:anchorId="0A2899F2" wp14:editId="52A68E1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Rectangle 390" descr="woman writing while sitting on a mountain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oup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Rectangle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FF79BA0" id="Group 391" o:spid="_x0000_s1026" alt="first page cover images and designs" style="position:absolute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">
              <v:rect id="Rectangle 390" o:spid="_x0000_s1027" alt="woman writing while sitting on a mountain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woman writing while sitting on a mountain" recolor="t" rotate="t" type="frame"/>
              </v:rect>
  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ctangle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ctangle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tangle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tangle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ctangle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ctangle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ctangle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tangle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tangle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ctangle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tangle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ctangle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ffca08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9C"/>
    <w:rsid w:val="000629E9"/>
    <w:rsid w:val="0008209F"/>
    <w:rsid w:val="00090C60"/>
    <w:rsid w:val="0009209C"/>
    <w:rsid w:val="000B7C68"/>
    <w:rsid w:val="000C7B6F"/>
    <w:rsid w:val="001239CE"/>
    <w:rsid w:val="00142716"/>
    <w:rsid w:val="0018361D"/>
    <w:rsid w:val="001E356C"/>
    <w:rsid w:val="00230F26"/>
    <w:rsid w:val="002A3CC9"/>
    <w:rsid w:val="003750FA"/>
    <w:rsid w:val="00377B55"/>
    <w:rsid w:val="00382BBF"/>
    <w:rsid w:val="003840AB"/>
    <w:rsid w:val="003A23E4"/>
    <w:rsid w:val="00434025"/>
    <w:rsid w:val="00456D26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7E9"/>
    <w:rsid w:val="0053280E"/>
    <w:rsid w:val="005418EF"/>
    <w:rsid w:val="00561657"/>
    <w:rsid w:val="005814C8"/>
    <w:rsid w:val="00590C79"/>
    <w:rsid w:val="00592C02"/>
    <w:rsid w:val="005C19F6"/>
    <w:rsid w:val="005C68B3"/>
    <w:rsid w:val="005E55CE"/>
    <w:rsid w:val="0062123A"/>
    <w:rsid w:val="0063730C"/>
    <w:rsid w:val="006A42E9"/>
    <w:rsid w:val="006C1AD8"/>
    <w:rsid w:val="0071553D"/>
    <w:rsid w:val="00763D29"/>
    <w:rsid w:val="007A32C8"/>
    <w:rsid w:val="007A3A27"/>
    <w:rsid w:val="007A4516"/>
    <w:rsid w:val="007C2500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8641B"/>
    <w:rsid w:val="00A6649A"/>
    <w:rsid w:val="00A9426F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5D40"/>
    <w:rsid w:val="00D52477"/>
    <w:rsid w:val="00DA0B21"/>
    <w:rsid w:val="00DA3E92"/>
    <w:rsid w:val="00DC72E3"/>
    <w:rsid w:val="00DD2514"/>
    <w:rsid w:val="00E30B82"/>
    <w:rsid w:val="00E55D74"/>
    <w:rsid w:val="00E9597B"/>
    <w:rsid w:val="00EA50F5"/>
    <w:rsid w:val="00F41A0F"/>
    <w:rsid w:val="00F542CD"/>
    <w:rsid w:val="00F67F48"/>
    <w:rsid w:val="00F92EB3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2E1EE0"/>
  <w14:defaultImageDpi w14:val="32767"/>
  <w15:chartTrackingRefBased/>
  <w15:docId w15:val="{C439042D-6795-4D63-B00B-3628B68A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FFCA08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FFCA08" w:themeColor="accent1"/>
        <w:left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FFCA08" w:themeColor="accent1"/>
        <w:left w:val="dotted" w:sz="6" w:space="2" w:color="FFCA08" w:themeColor="accent1"/>
      </w:pBdr>
      <w:spacing w:before="300" w:after="0"/>
      <w:outlineLvl w:val="3"/>
    </w:pPr>
    <w:rPr>
      <w:caps/>
      <w:color w:val="C49A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FFCA08" w:themeColor="accent1"/>
      </w:pBdr>
      <w:spacing w:before="300" w:after="0"/>
      <w:outlineLvl w:val="4"/>
    </w:pPr>
    <w:rPr>
      <w:caps/>
      <w:color w:val="C49A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FFCA08" w:themeColor="accent1"/>
      </w:pBdr>
      <w:spacing w:before="300" w:after="0"/>
      <w:outlineLvl w:val="5"/>
    </w:pPr>
    <w:rPr>
      <w:caps/>
      <w:color w:val="C49A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C49A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F8931D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F8931D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FFCA08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8266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C49A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C49A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C49A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C49A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C49A00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8266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FFCA08" w:themeColor="accent1"/>
        <w:left w:val="single" w:sz="4" w:space="10" w:color="FFCA08" w:themeColor="accent1"/>
      </w:pBdr>
      <w:spacing w:after="0"/>
      <w:ind w:left="1296" w:right="1152"/>
      <w:jc w:val="both"/>
    </w:pPr>
    <w:rPr>
      <w:i/>
      <w:iCs/>
      <w:color w:val="FFCA0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FFCA0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826600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826600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FFCA0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FFCA0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5418EF"/>
    <w:pPr>
      <w:spacing w:after="240"/>
      <w:ind w:left="360" w:right="360"/>
    </w:pPr>
    <w:rPr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F8931D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D2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D26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6.jpeg"/><Relationship Id="rId7" Type="http://schemas.openxmlformats.org/officeDocument/2006/relationships/image" Target="media/image70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8.jpeg"/><Relationship Id="rId10" Type="http://schemas.openxmlformats.org/officeDocument/2006/relationships/image" Target="media/image10.jpeg"/><Relationship Id="rId4" Type="http://schemas.openxmlformats.org/officeDocument/2006/relationships/image" Target="media/image7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f\AppData\Roaming\Microsoft\Templates\Trave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EEED65EA37468C9A3ED754BF804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A2155-A513-453E-BA6C-F316AE3F4010}"/>
      </w:docPartPr>
      <w:docPartBody>
        <w:p w:rsidR="00107D9A" w:rsidRDefault="002C2EE5">
          <w:pPr>
            <w:pStyle w:val="79EEED65EA37468C9A3ED754BF804E60"/>
          </w:pPr>
          <w:r w:rsidRPr="00D45D40">
            <w:t>01</w:t>
          </w:r>
        </w:p>
      </w:docPartBody>
    </w:docPart>
    <w:docPart>
      <w:docPartPr>
        <w:name w:val="334A1C98DB4F49E89AC04AD69C32E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D6FD3-69DB-44E6-9DA5-4B1651A54450}"/>
      </w:docPartPr>
      <w:docPartBody>
        <w:p w:rsidR="00107D9A" w:rsidRDefault="002C2EE5">
          <w:pPr>
            <w:pStyle w:val="334A1C98DB4F49E89AC04AD69C32E2C2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2</w:t>
          </w:r>
        </w:p>
      </w:docPartBody>
    </w:docPart>
    <w:docPart>
      <w:docPartPr>
        <w:name w:val="C1B2CE0BCC044DF598906B521DADA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D351A-2928-4BAA-925E-65246DEA60C5}"/>
      </w:docPartPr>
      <w:docPartBody>
        <w:p w:rsidR="00107D9A" w:rsidRDefault="002C2EE5">
          <w:pPr>
            <w:pStyle w:val="C1B2CE0BCC044DF598906B521DADADF3"/>
          </w:pPr>
          <w:r w:rsidRPr="00D45D40">
            <w:t>0</w:t>
          </w:r>
          <w:r>
            <w:t>3</w:t>
          </w:r>
        </w:p>
      </w:docPartBody>
    </w:docPart>
    <w:docPart>
      <w:docPartPr>
        <w:name w:val="A21B8369961F43458338BD50C061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CF836-1E07-486B-B7B4-5683F0CB27A4}"/>
      </w:docPartPr>
      <w:docPartBody>
        <w:p w:rsidR="00107D9A" w:rsidRDefault="002C2EE5">
          <w:pPr>
            <w:pStyle w:val="A21B8369961F43458338BD50C061B7AE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E5"/>
    <w:rsid w:val="00107D9A"/>
    <w:rsid w:val="002C2EE5"/>
    <w:rsid w:val="005C1F8D"/>
    <w:rsid w:val="00F7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A5439E77BC403EBC45F5389C2A4744">
    <w:name w:val="06A5439E77BC403EBC45F5389C2A4744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paragraph" w:customStyle="1" w:styleId="D60E2F75FFD24B3AB4C20B5B61829C84">
    <w:name w:val="D60E2F75FFD24B3AB4C20B5B61829C84"/>
  </w:style>
  <w:style w:type="paragraph" w:customStyle="1" w:styleId="0DCFD26F36BE4A78BE45FED36A16E44B">
    <w:name w:val="0DCFD26F36BE4A78BE45FED36A16E44B"/>
  </w:style>
  <w:style w:type="paragraph" w:customStyle="1" w:styleId="1C24A345B552417F8E0AA05CC08773D2">
    <w:name w:val="1C24A345B552417F8E0AA05CC08773D2"/>
  </w:style>
  <w:style w:type="paragraph" w:customStyle="1" w:styleId="9C8917DF732E4F1082E63A82C439C9B8">
    <w:name w:val="9C8917DF732E4F1082E63A82C439C9B8"/>
  </w:style>
  <w:style w:type="paragraph" w:customStyle="1" w:styleId="54D6932549EA46458C4CEE7CE8A1D34A">
    <w:name w:val="54D6932549EA46458C4CEE7CE8A1D34A"/>
  </w:style>
  <w:style w:type="paragraph" w:customStyle="1" w:styleId="817D0A8245AE4564BBD528012E615C70">
    <w:name w:val="817D0A8245AE4564BBD528012E615C70"/>
  </w:style>
  <w:style w:type="paragraph" w:customStyle="1" w:styleId="EFFD7AFFE970497884E3F6BABDD235A9">
    <w:name w:val="EFFD7AFFE970497884E3F6BABDD235A9"/>
  </w:style>
  <w:style w:type="paragraph" w:customStyle="1" w:styleId="379AA231CA2A46E88035E0561DC3FC4A">
    <w:name w:val="379AA231CA2A46E88035E0561DC3FC4A"/>
  </w:style>
  <w:style w:type="paragraph" w:customStyle="1" w:styleId="D7C701A6CC794F8697FAB9196E138AAE">
    <w:name w:val="D7C701A6CC794F8697FAB9196E138AAE"/>
  </w:style>
  <w:style w:type="paragraph" w:customStyle="1" w:styleId="2173B8CD343446139569612BD3BD6391">
    <w:name w:val="2173B8CD343446139569612BD3BD6391"/>
  </w:style>
  <w:style w:type="paragraph" w:customStyle="1" w:styleId="D2F2FB37517940EEACDB3463386866B4">
    <w:name w:val="D2F2FB37517940EEACDB3463386866B4"/>
  </w:style>
  <w:style w:type="paragraph" w:customStyle="1" w:styleId="1B1B449DE4754E7D8EE2390DBC2A9E9F">
    <w:name w:val="1B1B449DE4754E7D8EE2390DBC2A9E9F"/>
  </w:style>
  <w:style w:type="paragraph" w:customStyle="1" w:styleId="4437782B6BFC47528BBC7445E69F9D7D">
    <w:name w:val="4437782B6BFC47528BBC7445E69F9D7D"/>
  </w:style>
  <w:style w:type="paragraph" w:customStyle="1" w:styleId="DB6A596A5C0B4CA89EF6BACAA86E457D">
    <w:name w:val="DB6A596A5C0B4CA89EF6BACAA86E457D"/>
  </w:style>
  <w:style w:type="paragraph" w:customStyle="1" w:styleId="111795A87ED74CB3AD8F9BD7587D2258">
    <w:name w:val="111795A87ED74CB3AD8F9BD7587D2258"/>
  </w:style>
  <w:style w:type="paragraph" w:customStyle="1" w:styleId="C7A3C5DE031E4B27B5222F64BB23E0D6">
    <w:name w:val="C7A3C5DE031E4B27B5222F64BB23E0D6"/>
  </w:style>
  <w:style w:type="paragraph" w:customStyle="1" w:styleId="1AB8BBC0C3A141729A3E857CB9569211">
    <w:name w:val="1AB8BBC0C3A141729A3E857CB9569211"/>
  </w:style>
  <w:style w:type="paragraph" w:customStyle="1" w:styleId="60AEB38CA33A4FDF8545A1BBD379BBE0">
    <w:name w:val="60AEB38CA33A4FDF8545A1BBD379BBE0"/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Pr>
      <w:noProof/>
      <w:color w:val="FFFFFF" w:themeColor="background1"/>
      <w:sz w:val="32"/>
      <w:szCs w:val="60"/>
      <w:lang w:val="en-US" w:eastAsia="en-US"/>
    </w:rPr>
  </w:style>
  <w:style w:type="paragraph" w:customStyle="1" w:styleId="DA7B2536A1DB43939F5F27DCBEDB19D1">
    <w:name w:val="DA7B2536A1DB43939F5F27DCBEDB19D1"/>
  </w:style>
  <w:style w:type="paragraph" w:customStyle="1" w:styleId="D968658BF5BD44D8876890D734C5E52B">
    <w:name w:val="D968658BF5BD44D8876890D734C5E52B"/>
  </w:style>
  <w:style w:type="paragraph" w:customStyle="1" w:styleId="6EBE672B05A144CFA35D6685B9234A6D">
    <w:name w:val="6EBE672B05A144CFA35D6685B9234A6D"/>
  </w:style>
  <w:style w:type="paragraph" w:customStyle="1" w:styleId="766EC2A7EB5E404D9B8ACA9E1A376EDB">
    <w:name w:val="766EC2A7EB5E404D9B8ACA9E1A376EDB"/>
  </w:style>
  <w:style w:type="paragraph" w:customStyle="1" w:styleId="79EEED65EA37468C9A3ED754BF804E60">
    <w:name w:val="79EEED65EA37468C9A3ED754BF804E60"/>
  </w:style>
  <w:style w:type="paragraph" w:customStyle="1" w:styleId="EC1F5E48F846422A9D82B14F5976687D">
    <w:name w:val="EC1F5E48F846422A9D82B14F5976687D"/>
  </w:style>
  <w:style w:type="paragraph" w:customStyle="1" w:styleId="334A1C98DB4F49E89AC04AD69C32E2C2">
    <w:name w:val="334A1C98DB4F49E89AC04AD69C32E2C2"/>
  </w:style>
  <w:style w:type="paragraph" w:customStyle="1" w:styleId="193A707AC5BB459E8564D19AB998D513">
    <w:name w:val="193A707AC5BB459E8564D19AB998D513"/>
  </w:style>
  <w:style w:type="paragraph" w:customStyle="1" w:styleId="C1B2CE0BCC044DF598906B521DADADF3">
    <w:name w:val="C1B2CE0BCC044DF598906B521DADADF3"/>
  </w:style>
  <w:style w:type="paragraph" w:customStyle="1" w:styleId="9EC0381D208C4B21984830D44181D110">
    <w:name w:val="9EC0381D208C4B21984830D44181D110"/>
  </w:style>
  <w:style w:type="paragraph" w:customStyle="1" w:styleId="A21B8369961F43458338BD50C061B7AE">
    <w:name w:val="A21B8369961F43458338BD50C061B7AE"/>
  </w:style>
  <w:style w:type="paragraph" w:customStyle="1" w:styleId="5BE6C269C4524C2381D085FBB192805F">
    <w:name w:val="5BE6C269C4524C2381D085FBB1928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6498273-E886-44A3-AC48-9E67A624F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51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Ford</dc:creator>
  <cp:keywords/>
  <dc:description/>
  <cp:lastModifiedBy>A Ford</cp:lastModifiedBy>
  <cp:revision>8</cp:revision>
  <dcterms:created xsi:type="dcterms:W3CDTF">2020-02-12T15:05:00Z</dcterms:created>
  <dcterms:modified xsi:type="dcterms:W3CDTF">2020-03-05T13:03:00Z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